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0" w:type="dxa"/>
        <w:jc w:val="center"/>
        <w:tblBorders>
          <w:bottom w:val="single" w:sz="4" w:space="0" w:color="auto"/>
        </w:tblBorders>
        <w:tblCellMar>
          <w:top w:w="144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90"/>
        <w:gridCol w:w="5940"/>
        <w:gridCol w:w="90"/>
        <w:gridCol w:w="3510"/>
        <w:gridCol w:w="90"/>
      </w:tblGrid>
      <w:tr w:rsidR="009C5836" w:rsidRPr="001E3C2E" w14:paraId="12571265" w14:textId="77777777" w:rsidTr="0094546F">
        <w:trPr>
          <w:gridBefore w:val="1"/>
          <w:wBefore w:w="90" w:type="dxa"/>
          <w:trHeight w:val="668"/>
          <w:jc w:val="center"/>
        </w:trPr>
        <w:tc>
          <w:tcPr>
            <w:tcW w:w="6030" w:type="dxa"/>
            <w:gridSpan w:val="2"/>
            <w:tcBorders>
              <w:top w:val="single" w:sz="4" w:space="0" w:color="3B5E91"/>
              <w:bottom w:val="nil"/>
            </w:tcBorders>
            <w:shd w:val="clear" w:color="auto" w:fill="auto"/>
            <w:tcMar>
              <w:top w:w="0" w:type="dxa"/>
            </w:tcMar>
          </w:tcPr>
          <w:p w14:paraId="522D9E49" w14:textId="77777777" w:rsidR="009C5836" w:rsidRPr="0074365F" w:rsidRDefault="00803EA8" w:rsidP="0074365F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7216" behindDoc="1" locked="0" layoutInCell="1" allowOverlap="1" wp14:anchorId="032AE1E5" wp14:editId="1F28CE55">
                      <wp:simplePos x="0" y="0"/>
                      <wp:positionH relativeFrom="column">
                        <wp:posOffset>-78105</wp:posOffset>
                      </wp:positionH>
                      <wp:positionV relativeFrom="paragraph">
                        <wp:posOffset>-97790</wp:posOffset>
                      </wp:positionV>
                      <wp:extent cx="6396355" cy="1021715"/>
                      <wp:effectExtent l="0" t="0" r="0" b="0"/>
                      <wp:wrapNone/>
                      <wp:docPr id="5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96355" cy="1021715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C6D4E8"/>
                                  </a:gs>
                                  <a:gs pos="100000">
                                    <a:srgbClr val="C6D4E8">
                                      <a:gamma/>
                                      <a:tint val="0"/>
                                      <a:invGamma/>
                                    </a:srgbClr>
                                  </a:gs>
                                </a:gsLst>
                                <a:lin ang="5400000" scaled="1"/>
                              </a:gra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C5101A" id="Rectangle 2" o:spid="_x0000_s1026" style="position:absolute;margin-left:-6.15pt;margin-top:-7.7pt;width:503.65pt;height:80.4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" fillcolor="#c6d4e8" stroked="f">
                      <v:fill rotate="t" focus="100%" type="gradient"/>
                    </v:rect>
                  </w:pict>
                </mc:Fallback>
              </mc:AlternateContent>
            </w:r>
            <w:r w:rsidR="0074365F">
              <w:t xml:space="preserve">  </w:t>
            </w:r>
            <w:r w:rsidR="008A6666">
              <w:rPr>
                <w:noProof/>
              </w:rPr>
              <w:drawing>
                <wp:inline distT="0" distB="0" distL="0" distR="0" wp14:anchorId="7B8058F0" wp14:editId="05E0D9AA">
                  <wp:extent cx="2969260" cy="693420"/>
                  <wp:effectExtent l="19050" t="0" r="2540" b="0"/>
                  <wp:docPr id="1" name="Picture 1" descr="MilitaryVeteranAffairsLogoF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ilitaryVeteranAffairsLogoF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9260" cy="693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74365F">
              <w:tab/>
            </w:r>
            <w:r w:rsidR="0074365F" w:rsidRPr="0074365F">
              <w:rPr>
                <w:sz w:val="16"/>
                <w:szCs w:val="16"/>
              </w:rPr>
              <w:tab/>
            </w:r>
            <w:r w:rsidR="0074365F">
              <w:tab/>
            </w:r>
          </w:p>
        </w:tc>
        <w:tc>
          <w:tcPr>
            <w:tcW w:w="3600" w:type="dxa"/>
            <w:gridSpan w:val="2"/>
            <w:tcBorders>
              <w:top w:val="single" w:sz="4" w:space="0" w:color="3B5E91"/>
            </w:tcBorders>
            <w:shd w:val="clear" w:color="auto" w:fill="auto"/>
          </w:tcPr>
          <w:p w14:paraId="3B1E3EAC" w14:textId="642DCD50" w:rsidR="009C5836" w:rsidRDefault="00F668DA" w:rsidP="00E27198">
            <w:pPr>
              <w:pStyle w:val="Heading1"/>
            </w:pPr>
            <w:r>
              <w:t>IFB Quote</w:t>
            </w:r>
          </w:p>
        </w:tc>
      </w:tr>
      <w:tr w:rsidR="009C5836" w:rsidRPr="003D0006" w14:paraId="54EF7D49" w14:textId="77777777" w:rsidTr="0094546F">
        <w:trPr>
          <w:gridAfter w:val="1"/>
          <w:wAfter w:w="90" w:type="dxa"/>
          <w:trHeight w:val="45"/>
          <w:jc w:val="center"/>
        </w:trPr>
        <w:tc>
          <w:tcPr>
            <w:tcW w:w="6030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top w:w="0" w:type="dxa"/>
            </w:tcMar>
            <w:vAlign w:val="bottom"/>
          </w:tcPr>
          <w:p w14:paraId="3169723A" w14:textId="77777777" w:rsidR="009C5836" w:rsidRPr="003D0006" w:rsidRDefault="0074365F" w:rsidP="006E1C43">
            <w:pPr>
              <w:pStyle w:val="Slogan"/>
              <w:spacing w:before="100" w:beforeAutospacing="1" w:after="120"/>
              <w:rPr>
                <w:rFonts w:ascii="Arial" w:hAnsi="Arial" w:cs="Arial"/>
                <w:b/>
                <w:i w:val="0"/>
                <w:noProof/>
                <w:sz w:val="18"/>
              </w:rPr>
            </w:pPr>
            <w:r w:rsidRPr="003D0006">
              <w:rPr>
                <w:rFonts w:ascii="Arial" w:hAnsi="Arial" w:cs="Arial"/>
                <w:b/>
                <w:i w:val="0"/>
                <w:noProof/>
                <w:sz w:val="18"/>
              </w:rPr>
              <w:t>Office of Administration</w:t>
            </w:r>
          </w:p>
        </w:tc>
        <w:tc>
          <w:tcPr>
            <w:tcW w:w="360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354FE420" w14:textId="17C342A7" w:rsidR="009C5836" w:rsidRPr="003D0006" w:rsidRDefault="009C5836" w:rsidP="009C5836">
            <w:pPr>
              <w:pStyle w:val="DateandNumber"/>
              <w:rPr>
                <w:rFonts w:ascii="Arial" w:hAnsi="Arial" w:cs="Arial"/>
                <w:sz w:val="18"/>
                <w:szCs w:val="18"/>
              </w:rPr>
            </w:pPr>
            <w:r w:rsidRPr="003D0006">
              <w:rPr>
                <w:rFonts w:ascii="Arial" w:hAnsi="Arial" w:cs="Arial"/>
                <w:sz w:val="18"/>
                <w:szCs w:val="18"/>
              </w:rPr>
              <w:t xml:space="preserve">Date: </w:t>
            </w:r>
            <w:r w:rsidR="00720645" w:rsidRPr="003D0006">
              <w:rPr>
                <w:rFonts w:ascii="Arial" w:hAnsi="Arial" w:cs="Arial"/>
                <w:sz w:val="18"/>
                <w:szCs w:val="18"/>
              </w:rPr>
              <w:fldChar w:fldCharType="begin"/>
            </w:r>
            <w:r w:rsidR="00720645" w:rsidRPr="003D0006">
              <w:rPr>
                <w:rFonts w:ascii="Arial" w:hAnsi="Arial" w:cs="Arial"/>
                <w:sz w:val="18"/>
                <w:szCs w:val="18"/>
              </w:rPr>
              <w:instrText xml:space="preserve"> DATE \@ "MMMM d, yyyy" </w:instrText>
            </w:r>
            <w:r w:rsidR="00720645" w:rsidRPr="003D000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03C49">
              <w:rPr>
                <w:rFonts w:ascii="Arial" w:hAnsi="Arial" w:cs="Arial"/>
                <w:noProof/>
                <w:sz w:val="18"/>
                <w:szCs w:val="18"/>
              </w:rPr>
              <w:t>February 4, 2025</w:t>
            </w:r>
            <w:r w:rsidR="00720645" w:rsidRPr="003D0006">
              <w:rPr>
                <w:rFonts w:ascii="Arial" w:hAnsi="Arial" w:cs="Arial"/>
                <w:noProof/>
                <w:sz w:val="18"/>
                <w:szCs w:val="18"/>
              </w:rPr>
              <w:fldChar w:fldCharType="end"/>
            </w:r>
          </w:p>
        </w:tc>
      </w:tr>
      <w:tr w:rsidR="003A1E70" w:rsidRPr="003D0006" w14:paraId="79F587CB" w14:textId="77777777" w:rsidTr="0094546F">
        <w:trPr>
          <w:gridBefore w:val="1"/>
          <w:wBefore w:w="90" w:type="dxa"/>
          <w:trHeight w:val="1251"/>
          <w:jc w:val="center"/>
        </w:trPr>
        <w:tc>
          <w:tcPr>
            <w:tcW w:w="6030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2A63550" w14:textId="7AAF1DF0" w:rsidR="00066FE1" w:rsidRPr="003D0006" w:rsidRDefault="00A56E39" w:rsidP="00E27198">
            <w:pPr>
              <w:rPr>
                <w:rFonts w:ascii="Arial" w:hAnsi="Arial" w:cs="Arial"/>
                <w:sz w:val="18"/>
              </w:rPr>
            </w:pPr>
            <w:r w:rsidRPr="003D0006">
              <w:rPr>
                <w:rFonts w:ascii="Arial" w:hAnsi="Arial" w:cs="Arial"/>
                <w:sz w:val="18"/>
              </w:rPr>
              <w:t xml:space="preserve">Attention:  </w:t>
            </w:r>
            <w:r w:rsidR="007936C2">
              <w:rPr>
                <w:rFonts w:ascii="Arial" w:hAnsi="Arial" w:cs="Arial"/>
                <w:sz w:val="18"/>
              </w:rPr>
              <w:t xml:space="preserve">Lori </w:t>
            </w:r>
            <w:r w:rsidR="005E56DD">
              <w:rPr>
                <w:rFonts w:ascii="Arial" w:hAnsi="Arial" w:cs="Arial"/>
                <w:sz w:val="18"/>
              </w:rPr>
              <w:t>Richards</w:t>
            </w:r>
          </w:p>
          <w:p w14:paraId="3D57DEBB" w14:textId="77777777" w:rsidR="00A47CBD" w:rsidRPr="003D0006" w:rsidRDefault="00A136DC" w:rsidP="00E27198">
            <w:pPr>
              <w:rPr>
                <w:rFonts w:ascii="Arial" w:hAnsi="Arial" w:cs="Arial"/>
                <w:sz w:val="18"/>
              </w:rPr>
            </w:pPr>
            <w:r w:rsidRPr="003D0006">
              <w:rPr>
                <w:rFonts w:ascii="Arial" w:hAnsi="Arial" w:cs="Arial"/>
                <w:sz w:val="18"/>
              </w:rPr>
              <w:t xml:space="preserve">Building </w:t>
            </w:r>
            <w:r w:rsidR="00066FE1" w:rsidRPr="003D0006">
              <w:rPr>
                <w:rFonts w:ascii="Arial" w:hAnsi="Arial" w:cs="Arial"/>
                <w:sz w:val="18"/>
              </w:rPr>
              <w:t>0-47</w:t>
            </w:r>
          </w:p>
          <w:p w14:paraId="6F088D44" w14:textId="77777777" w:rsidR="00A136DC" w:rsidRPr="003D0006" w:rsidRDefault="00A136DC" w:rsidP="00E27198">
            <w:pPr>
              <w:rPr>
                <w:rFonts w:ascii="Arial" w:hAnsi="Arial" w:cs="Arial"/>
                <w:sz w:val="18"/>
              </w:rPr>
            </w:pPr>
            <w:r w:rsidRPr="003D0006">
              <w:rPr>
                <w:rFonts w:ascii="Arial" w:hAnsi="Arial" w:cs="Arial"/>
                <w:sz w:val="18"/>
              </w:rPr>
              <w:t>Fort Indiantown Gap</w:t>
            </w:r>
          </w:p>
          <w:p w14:paraId="362058AC" w14:textId="77777777" w:rsidR="00A136DC" w:rsidRPr="003D0006" w:rsidRDefault="00A136DC" w:rsidP="00E27198">
            <w:pPr>
              <w:rPr>
                <w:rFonts w:ascii="Arial" w:hAnsi="Arial" w:cs="Arial"/>
                <w:sz w:val="18"/>
              </w:rPr>
            </w:pPr>
            <w:r w:rsidRPr="003D0006">
              <w:rPr>
                <w:rFonts w:ascii="Arial" w:hAnsi="Arial" w:cs="Arial"/>
                <w:sz w:val="18"/>
              </w:rPr>
              <w:t>Annville, Pennsylvania 17003-5002</w:t>
            </w:r>
          </w:p>
          <w:p w14:paraId="11F698C7" w14:textId="0EDA74DD" w:rsidR="0074365F" w:rsidRPr="003D0006" w:rsidRDefault="00A136DC" w:rsidP="0074365F">
            <w:pPr>
              <w:rPr>
                <w:rFonts w:ascii="Arial" w:hAnsi="Arial" w:cs="Arial"/>
                <w:sz w:val="18"/>
              </w:rPr>
            </w:pPr>
            <w:r w:rsidRPr="003D0006">
              <w:rPr>
                <w:rFonts w:ascii="Arial" w:hAnsi="Arial" w:cs="Arial"/>
                <w:sz w:val="18"/>
              </w:rPr>
              <w:t>Phone: (717) 861-</w:t>
            </w:r>
            <w:r w:rsidR="007936C2">
              <w:rPr>
                <w:rFonts w:ascii="Arial" w:hAnsi="Arial" w:cs="Arial"/>
                <w:sz w:val="18"/>
              </w:rPr>
              <w:t>8805</w:t>
            </w:r>
          </w:p>
          <w:p w14:paraId="3C4FB90C" w14:textId="7C9A1A0E" w:rsidR="00A136DC" w:rsidRPr="003D0006" w:rsidRDefault="00A136DC" w:rsidP="0074365F">
            <w:pPr>
              <w:rPr>
                <w:rFonts w:ascii="Arial" w:hAnsi="Arial" w:cs="Arial"/>
                <w:sz w:val="18"/>
              </w:rPr>
            </w:pPr>
            <w:r w:rsidRPr="003D0006">
              <w:rPr>
                <w:rFonts w:ascii="Arial" w:hAnsi="Arial" w:cs="Arial"/>
                <w:sz w:val="18"/>
              </w:rPr>
              <w:t>Fax: (717) 861-2932</w:t>
            </w:r>
          </w:p>
        </w:tc>
        <w:tc>
          <w:tcPr>
            <w:tcW w:w="3600" w:type="dxa"/>
            <w:gridSpan w:val="2"/>
            <w:tcBorders>
              <w:top w:val="nil"/>
              <w:bottom w:val="nil"/>
            </w:tcBorders>
            <w:tcMar>
              <w:bottom w:w="0" w:type="dxa"/>
            </w:tcMar>
          </w:tcPr>
          <w:p w14:paraId="597AE862" w14:textId="16078F99" w:rsidR="00A56E39" w:rsidRDefault="00A56E39" w:rsidP="00A56E39">
            <w:pPr>
              <w:pStyle w:val="DateandNumber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3D0006">
              <w:rPr>
                <w:rFonts w:ascii="Arial" w:hAnsi="Arial" w:cs="Arial"/>
                <w:b/>
                <w:sz w:val="18"/>
                <w:szCs w:val="18"/>
              </w:rPr>
              <w:t xml:space="preserve">Service Provided at:  </w:t>
            </w:r>
          </w:p>
          <w:p w14:paraId="3B1C92C9" w14:textId="77777777" w:rsidR="00AA041B" w:rsidRPr="003D0006" w:rsidRDefault="00AA041B" w:rsidP="00A56E39">
            <w:pPr>
              <w:pStyle w:val="DateandNumber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9DD44D" w14:textId="77777777" w:rsidR="009427D1" w:rsidRDefault="000C5EFF" w:rsidP="00AE79EB">
            <w:pPr>
              <w:pStyle w:val="DateandNumber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Veterans’ homes</w:t>
            </w:r>
            <w:r w:rsidR="00AE79EB">
              <w:rPr>
                <w:rFonts w:ascii="Arial" w:hAnsi="Arial" w:cs="Arial"/>
                <w:bCs/>
                <w:sz w:val="18"/>
                <w:szCs w:val="18"/>
              </w:rPr>
              <w:t>:</w:t>
            </w:r>
          </w:p>
          <w:p w14:paraId="5EAEFB8F" w14:textId="58D6D0EC" w:rsidR="00AE79EB" w:rsidRPr="003D0006" w:rsidRDefault="00AE79EB" w:rsidP="00AE79EB">
            <w:pPr>
              <w:pStyle w:val="DateandNumber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6777B2" w14:textId="77777777" w:rsidR="008A3C48" w:rsidRPr="003D0006" w:rsidRDefault="008A3C48" w:rsidP="00897D19">
      <w:pPr>
        <w:rPr>
          <w:rFonts w:ascii="Arial" w:hAnsi="Arial" w:cs="Arial"/>
          <w:sz w:val="18"/>
        </w:rPr>
      </w:pPr>
    </w:p>
    <w:tbl>
      <w:tblPr>
        <w:tblW w:w="10080" w:type="dxa"/>
        <w:jc w:val="center"/>
        <w:tblCellMar>
          <w:top w:w="58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270"/>
        <w:gridCol w:w="5749"/>
        <w:gridCol w:w="4061"/>
      </w:tblGrid>
      <w:tr w:rsidR="003A1E70" w:rsidRPr="003D0006" w14:paraId="71E04181" w14:textId="77777777" w:rsidTr="0094546F">
        <w:trPr>
          <w:trHeight w:val="689"/>
          <w:jc w:val="center"/>
        </w:trPr>
        <w:tc>
          <w:tcPr>
            <w:tcW w:w="270" w:type="dxa"/>
          </w:tcPr>
          <w:p w14:paraId="2B67D8BC" w14:textId="77777777" w:rsidR="003A1E70" w:rsidRPr="003D0006" w:rsidRDefault="003A1E70" w:rsidP="00703C78">
            <w:pPr>
              <w:pStyle w:val="Heading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49" w:type="dxa"/>
          </w:tcPr>
          <w:p w14:paraId="145CD821" w14:textId="2800DEC2" w:rsidR="0094546F" w:rsidRDefault="00D36095" w:rsidP="002242A4">
            <w:pPr>
              <w:rPr>
                <w:rFonts w:ascii="Arial" w:hAnsi="Arial" w:cs="Arial"/>
                <w:b/>
                <w:sz w:val="18"/>
              </w:rPr>
            </w:pPr>
            <w:r w:rsidRPr="003D0006">
              <w:rPr>
                <w:rFonts w:ascii="Arial" w:hAnsi="Arial" w:cs="Arial"/>
                <w:b/>
                <w:sz w:val="18"/>
              </w:rPr>
              <w:t>Vendor</w:t>
            </w:r>
            <w:r w:rsidR="002A7022" w:rsidRPr="003D0006">
              <w:rPr>
                <w:rFonts w:ascii="Arial" w:hAnsi="Arial" w:cs="Arial"/>
                <w:b/>
                <w:sz w:val="18"/>
              </w:rPr>
              <w:t xml:space="preserve"> Name:</w:t>
            </w:r>
            <w:r w:rsidR="00241046">
              <w:rPr>
                <w:rFonts w:ascii="Arial" w:hAnsi="Arial" w:cs="Arial"/>
                <w:b/>
                <w:sz w:val="18"/>
              </w:rPr>
              <w:t xml:space="preserve">  _______________________</w:t>
            </w:r>
          </w:p>
          <w:p w14:paraId="71AAF243" w14:textId="5F43B25E" w:rsidR="00D36095" w:rsidRPr="003D0006" w:rsidRDefault="002A7022" w:rsidP="002242A4">
            <w:pPr>
              <w:rPr>
                <w:rFonts w:ascii="Arial" w:hAnsi="Arial" w:cs="Arial"/>
                <w:b/>
                <w:sz w:val="18"/>
              </w:rPr>
            </w:pPr>
            <w:r w:rsidRPr="003D0006">
              <w:rPr>
                <w:rFonts w:ascii="Arial" w:hAnsi="Arial" w:cs="Arial"/>
                <w:b/>
                <w:sz w:val="18"/>
              </w:rPr>
              <w:t>Vendor phone Number:</w:t>
            </w:r>
            <w:r w:rsidR="00241046">
              <w:rPr>
                <w:rFonts w:ascii="Arial" w:hAnsi="Arial" w:cs="Arial"/>
                <w:b/>
                <w:sz w:val="18"/>
              </w:rPr>
              <w:t xml:space="preserve">  _______________</w:t>
            </w:r>
          </w:p>
          <w:p w14:paraId="461CE9FA" w14:textId="07FDB0F9" w:rsidR="001841C1" w:rsidRPr="003D0006" w:rsidRDefault="001841C1" w:rsidP="002242A4">
            <w:pPr>
              <w:rPr>
                <w:rFonts w:ascii="Arial" w:hAnsi="Arial" w:cs="Arial"/>
                <w:b/>
                <w:sz w:val="18"/>
              </w:rPr>
            </w:pPr>
            <w:r w:rsidRPr="003D0006">
              <w:rPr>
                <w:rFonts w:ascii="Arial" w:hAnsi="Arial" w:cs="Arial"/>
                <w:b/>
                <w:sz w:val="18"/>
              </w:rPr>
              <w:t>Vendor Email:</w:t>
            </w:r>
            <w:r w:rsidR="00241046">
              <w:rPr>
                <w:rFonts w:ascii="Arial" w:hAnsi="Arial" w:cs="Arial"/>
                <w:b/>
                <w:sz w:val="18"/>
              </w:rPr>
              <w:t xml:space="preserve">  _______________________</w:t>
            </w:r>
          </w:p>
        </w:tc>
        <w:tc>
          <w:tcPr>
            <w:tcW w:w="4061" w:type="dxa"/>
          </w:tcPr>
          <w:p w14:paraId="5E48FC8D" w14:textId="77777777" w:rsidR="00A136DC" w:rsidRPr="003D0006" w:rsidRDefault="00A56E39" w:rsidP="00DF7693">
            <w:pPr>
              <w:rPr>
                <w:rFonts w:ascii="Arial" w:hAnsi="Arial" w:cs="Arial"/>
                <w:b/>
                <w:sz w:val="18"/>
              </w:rPr>
            </w:pPr>
            <w:r w:rsidRPr="003D0006">
              <w:rPr>
                <w:rFonts w:ascii="Arial" w:hAnsi="Arial" w:cs="Arial"/>
                <w:b/>
                <w:sz w:val="18"/>
              </w:rPr>
              <w:t>Timeframe of Purchase Order:</w:t>
            </w:r>
          </w:p>
          <w:p w14:paraId="41D4E3AA" w14:textId="24C45106" w:rsidR="002A096F" w:rsidRPr="003D0006" w:rsidRDefault="00D3724F" w:rsidP="002242A4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Notice to Proceed</w:t>
            </w:r>
            <w:r w:rsidR="002E5F00">
              <w:rPr>
                <w:rFonts w:ascii="Arial" w:hAnsi="Arial" w:cs="Arial"/>
                <w:b/>
                <w:sz w:val="18"/>
              </w:rPr>
              <w:t xml:space="preserve"> – End Validity Date </w:t>
            </w:r>
          </w:p>
          <w:p w14:paraId="310D9A2B" w14:textId="28303ECD" w:rsidR="006A490F" w:rsidRPr="003D0006" w:rsidRDefault="006A490F" w:rsidP="002242A4">
            <w:pPr>
              <w:rPr>
                <w:rFonts w:ascii="Arial" w:hAnsi="Arial" w:cs="Arial"/>
                <w:sz w:val="18"/>
              </w:rPr>
            </w:pPr>
          </w:p>
        </w:tc>
      </w:tr>
    </w:tbl>
    <w:p w14:paraId="433DE28E" w14:textId="77777777" w:rsidR="008A3C48" w:rsidRDefault="008A3C48"/>
    <w:p w14:paraId="3829429E" w14:textId="77777777" w:rsidR="00A47CBD" w:rsidRDefault="00A47CBD"/>
    <w:tbl>
      <w:tblPr>
        <w:tblW w:w="7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161"/>
        <w:gridCol w:w="5319"/>
        <w:gridCol w:w="1190"/>
      </w:tblGrid>
      <w:tr w:rsidR="000D76BE" w:rsidRPr="001E3C2E" w14:paraId="0B8E5498" w14:textId="0C2A8246" w:rsidTr="000D76BE">
        <w:trPr>
          <w:cantSplit/>
          <w:trHeight w:val="420"/>
          <w:jc w:val="center"/>
        </w:trPr>
        <w:tc>
          <w:tcPr>
            <w:tcW w:w="1161" w:type="dxa"/>
            <w:tcBorders>
              <w:top w:val="single" w:sz="12" w:space="0" w:color="3B5E91"/>
              <w:left w:val="single" w:sz="4" w:space="0" w:color="3B5E91"/>
              <w:bottom w:val="single" w:sz="4" w:space="0" w:color="3B5E91"/>
              <w:right w:val="single" w:sz="4" w:space="0" w:color="3B5E91"/>
            </w:tcBorders>
            <w:shd w:val="clear" w:color="auto" w:fill="E4EAF4"/>
            <w:vAlign w:val="center"/>
          </w:tcPr>
          <w:p w14:paraId="21ED89DB" w14:textId="77777777" w:rsidR="000D76BE" w:rsidRPr="00EF425F" w:rsidRDefault="000D76BE" w:rsidP="00F045C3">
            <w:pPr>
              <w:pStyle w:val="ColumnHeadings"/>
            </w:pPr>
            <w:r w:rsidRPr="00EF425F">
              <w:t>Qty</w:t>
            </w:r>
          </w:p>
        </w:tc>
        <w:tc>
          <w:tcPr>
            <w:tcW w:w="5319" w:type="dxa"/>
            <w:tcBorders>
              <w:top w:val="single" w:sz="12" w:space="0" w:color="3B5E91"/>
              <w:left w:val="single" w:sz="4" w:space="0" w:color="3B5E91"/>
              <w:bottom w:val="single" w:sz="4" w:space="0" w:color="3B5E91"/>
              <w:right w:val="single" w:sz="4" w:space="0" w:color="3B5E91"/>
            </w:tcBorders>
            <w:shd w:val="clear" w:color="auto" w:fill="E4EAF4"/>
            <w:vAlign w:val="center"/>
          </w:tcPr>
          <w:p w14:paraId="78DDA031" w14:textId="77777777" w:rsidR="000D76BE" w:rsidRPr="00EF425F" w:rsidRDefault="000D76BE" w:rsidP="00F045C3">
            <w:pPr>
              <w:pStyle w:val="ColumnHeadings"/>
            </w:pPr>
            <w:r w:rsidRPr="00EF425F">
              <w:t>description</w:t>
            </w:r>
          </w:p>
        </w:tc>
        <w:tc>
          <w:tcPr>
            <w:tcW w:w="1190" w:type="dxa"/>
            <w:tcBorders>
              <w:top w:val="single" w:sz="12" w:space="0" w:color="3B5E91"/>
              <w:left w:val="single" w:sz="4" w:space="0" w:color="3B5E91"/>
              <w:bottom w:val="single" w:sz="4" w:space="0" w:color="3B5E91"/>
              <w:right w:val="single" w:sz="4" w:space="0" w:color="3B5E91"/>
            </w:tcBorders>
            <w:shd w:val="clear" w:color="auto" w:fill="E4EAF4"/>
            <w:vAlign w:val="center"/>
          </w:tcPr>
          <w:p w14:paraId="5A9B1C02" w14:textId="6C22C5A5" w:rsidR="000D76BE" w:rsidRPr="00EF425F" w:rsidRDefault="000D76BE" w:rsidP="00F045C3">
            <w:pPr>
              <w:pStyle w:val="ColumnHeadings"/>
            </w:pPr>
            <w:r>
              <w:t>Cost</w:t>
            </w:r>
          </w:p>
        </w:tc>
      </w:tr>
      <w:tr w:rsidR="000D76BE" w:rsidRPr="001E3C2E" w14:paraId="77CFFB21" w14:textId="28D59561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3FBF6CC5" w14:textId="77777777" w:rsidR="000D76BE" w:rsidRDefault="000D76BE" w:rsidP="00F045C3">
            <w:pPr>
              <w:pStyle w:val="NoSpacing"/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39B0BECA" w14:textId="7C67304F" w:rsidR="000D76BE" w:rsidRPr="007D08EA" w:rsidRDefault="00B036B8" w:rsidP="00F045C3">
            <w:pPr>
              <w:pStyle w:val="NoSpacing"/>
              <w:spacing w:before="100" w:before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EACH PARTICIPATING </w:t>
            </w:r>
            <w:r w:rsidR="000D76BE">
              <w:rPr>
                <w:rFonts w:ascii="Arial" w:hAnsi="Arial" w:cs="Arial"/>
                <w:b/>
                <w:bCs/>
                <w:sz w:val="20"/>
                <w:szCs w:val="20"/>
              </w:rPr>
              <w:t>VETERANS’ HOME WILL RECEIVE THE FOLLOWING: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668AD9BC" w14:textId="77777777" w:rsidR="000D76BE" w:rsidRPr="0014708B" w:rsidRDefault="000D76BE" w:rsidP="00F045C3">
            <w:pPr>
              <w:pStyle w:val="Amount"/>
              <w:spacing w:before="100" w:beforeAutospacing="1"/>
              <w:rPr>
                <w:highlight w:val="yellow"/>
              </w:rPr>
            </w:pPr>
          </w:p>
        </w:tc>
      </w:tr>
      <w:tr w:rsidR="000D76BE" w:rsidRPr="001E3C2E" w14:paraId="131FD1DB" w14:textId="3E555935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2882400A" w14:textId="60A99272" w:rsidR="000D76BE" w:rsidRPr="001D2BF5" w:rsidRDefault="000D76BE" w:rsidP="00F045C3">
            <w:pPr>
              <w:pStyle w:val="NoSpacing"/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42EDE3BB" w14:textId="20BBD89A" w:rsidR="000D76BE" w:rsidRPr="00F1741D" w:rsidRDefault="000D76BE" w:rsidP="00F045C3">
            <w:pPr>
              <w:pStyle w:val="NoSpacing"/>
              <w:spacing w:before="100" w:beforeAutospacing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14F1964D" w14:textId="2CCD9273" w:rsidR="000D76BE" w:rsidRPr="00A41CE4" w:rsidRDefault="000D76BE" w:rsidP="00F045C3">
            <w:pPr>
              <w:pStyle w:val="Amount"/>
              <w:spacing w:before="100" w:beforeAutospacing="1"/>
            </w:pPr>
          </w:p>
        </w:tc>
      </w:tr>
      <w:tr w:rsidR="000D76BE" w:rsidRPr="001E3C2E" w14:paraId="0473CB85" w14:textId="779DD3B2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063202DA" w14:textId="09E63C2D" w:rsidR="000D76BE" w:rsidRPr="001D2BF5" w:rsidRDefault="000D76BE" w:rsidP="0051060B">
            <w:pPr>
              <w:pStyle w:val="NoSpacing"/>
              <w:spacing w:before="100" w:beforeAutospacing="1"/>
              <w:jc w:val="center"/>
            </w:pPr>
            <w:r>
              <w:t>1</w:t>
            </w: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7CD1F5F9" w14:textId="2AD9D8DB" w:rsidR="000D76BE" w:rsidRPr="00F1741D" w:rsidRDefault="000D76BE" w:rsidP="0051060B">
            <w:pPr>
              <w:pStyle w:val="NoSpacing"/>
              <w:spacing w:before="100" w:before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Gaming Console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4101FDD6" w14:textId="6F5A5EBC" w:rsidR="000D76BE" w:rsidRPr="00220BFA" w:rsidRDefault="000D76BE" w:rsidP="0051060B">
            <w:pPr>
              <w:pStyle w:val="Amount"/>
              <w:spacing w:before="100" w:beforeAutospacing="1"/>
            </w:pPr>
          </w:p>
        </w:tc>
      </w:tr>
      <w:tr w:rsidR="000D76BE" w:rsidRPr="001E3C2E" w14:paraId="0A7FC258" w14:textId="77777777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236AD107" w14:textId="340C6A06" w:rsidR="000D76BE" w:rsidRPr="001D2BF5" w:rsidRDefault="005A17E3" w:rsidP="0051060B">
            <w:pPr>
              <w:pStyle w:val="NoSpacing"/>
              <w:spacing w:before="100" w:beforeAutospacing="1"/>
              <w:jc w:val="center"/>
            </w:pPr>
            <w:r>
              <w:t>1</w:t>
            </w: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53E1C3CC" w14:textId="3FFCB0B7" w:rsidR="000D76BE" w:rsidRPr="00F1741D" w:rsidRDefault="00D113E8" w:rsidP="0051060B">
            <w:pPr>
              <w:pStyle w:val="NoSpacing"/>
              <w:spacing w:before="100" w:before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Universal </w:t>
            </w:r>
            <w:r w:rsidR="005A17E3">
              <w:rPr>
                <w:rFonts w:ascii="Arial" w:hAnsi="Arial" w:cs="Arial"/>
                <w:sz w:val="20"/>
                <w:szCs w:val="20"/>
              </w:rPr>
              <w:t>Cart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1721432D" w14:textId="77777777" w:rsidR="000D76BE" w:rsidRPr="00220BFA" w:rsidRDefault="000D76BE" w:rsidP="0051060B">
            <w:pPr>
              <w:pStyle w:val="Amount"/>
              <w:spacing w:before="100" w:beforeAutospacing="1"/>
            </w:pPr>
          </w:p>
        </w:tc>
      </w:tr>
      <w:tr w:rsidR="000D76BE" w:rsidRPr="001E3C2E" w14:paraId="3876081C" w14:textId="5451A26E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69535972" w14:textId="07F09804" w:rsidR="000D76BE" w:rsidRPr="001D2BF5" w:rsidRDefault="005A17E3" w:rsidP="0051060B">
            <w:pPr>
              <w:pStyle w:val="NoSpacing"/>
              <w:spacing w:before="100" w:beforeAutospacing="1"/>
              <w:jc w:val="center"/>
            </w:pPr>
            <w:r>
              <w:t>1</w:t>
            </w: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0E41E1FB" w14:textId="0AF38DC7" w:rsidR="000D76BE" w:rsidRPr="00F1741D" w:rsidRDefault="000C3BA2" w:rsidP="0051060B">
            <w:pPr>
              <w:pStyle w:val="NoSpacing"/>
              <w:spacing w:before="100" w:before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Multi Positioning </w:t>
            </w:r>
            <w:r w:rsidR="005A17E3">
              <w:rPr>
                <w:rFonts w:ascii="Arial" w:hAnsi="Arial" w:cs="Arial"/>
                <w:sz w:val="20"/>
                <w:szCs w:val="20"/>
              </w:rPr>
              <w:t>Arm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26A58F45" w14:textId="5A9B2567" w:rsidR="000D76BE" w:rsidRPr="00220BFA" w:rsidRDefault="000D76BE" w:rsidP="0051060B">
            <w:pPr>
              <w:pStyle w:val="Amount"/>
              <w:spacing w:before="100" w:beforeAutospacing="1"/>
            </w:pPr>
          </w:p>
        </w:tc>
      </w:tr>
      <w:tr w:rsidR="000D76BE" w:rsidRPr="001E3C2E" w14:paraId="54FE9099" w14:textId="6BD7A064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2321DCEF" w14:textId="57B14849" w:rsidR="000D76BE" w:rsidRPr="001D2BF5" w:rsidRDefault="005A17E3" w:rsidP="0051060B">
            <w:pPr>
              <w:pStyle w:val="NoSpacing"/>
              <w:spacing w:before="100" w:beforeAutospacing="1"/>
              <w:jc w:val="center"/>
            </w:pPr>
            <w:r>
              <w:t>1</w:t>
            </w: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6D28F3E7" w14:textId="4C0D9D1E" w:rsidR="000D76BE" w:rsidRPr="0040113C" w:rsidRDefault="00E05DA8" w:rsidP="0051060B">
            <w:pPr>
              <w:pStyle w:val="NoSpacing"/>
              <w:spacing w:before="100" w:before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Multi Mount Post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48969C7F" w14:textId="74875747" w:rsidR="000D76BE" w:rsidRPr="00220BFA" w:rsidRDefault="000D76BE" w:rsidP="0051060B">
            <w:pPr>
              <w:pStyle w:val="Amount"/>
              <w:spacing w:before="100" w:beforeAutospacing="1"/>
            </w:pPr>
          </w:p>
        </w:tc>
      </w:tr>
      <w:tr w:rsidR="000D76BE" w:rsidRPr="001E3C2E" w14:paraId="24EC6171" w14:textId="77777777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3F9EDEE9" w14:textId="415157EC" w:rsidR="000D76BE" w:rsidRDefault="00E05DA8" w:rsidP="0051060B">
            <w:pPr>
              <w:spacing w:before="100" w:beforeAutospacing="1"/>
              <w:jc w:val="center"/>
            </w:pPr>
            <w:r>
              <w:t>1</w:t>
            </w: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4CDA6B02" w14:textId="12E1DC84" w:rsidR="000D76BE" w:rsidRPr="00433BBE" w:rsidRDefault="00E05DA8" w:rsidP="0051060B">
            <w:pPr>
              <w:spacing w:before="100" w:before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Shipping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724807D0" w14:textId="77777777" w:rsidR="000D76BE" w:rsidRPr="00220BFA" w:rsidRDefault="000D76BE" w:rsidP="0051060B">
            <w:pPr>
              <w:pStyle w:val="Amount"/>
              <w:spacing w:before="100" w:beforeAutospacing="1"/>
            </w:pPr>
          </w:p>
        </w:tc>
      </w:tr>
      <w:tr w:rsidR="005A4F92" w:rsidRPr="001E3C2E" w14:paraId="56D556D7" w14:textId="77777777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1F768227" w14:textId="77777777" w:rsidR="005A4F92" w:rsidRDefault="005A4F92" w:rsidP="0051060B">
            <w:pPr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206BD72E" w14:textId="77777777" w:rsidR="005A4F92" w:rsidRDefault="005A4F92" w:rsidP="0051060B">
            <w:pPr>
              <w:spacing w:before="100" w:beforeAutospacing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642ABE59" w14:textId="77777777" w:rsidR="005A4F92" w:rsidRPr="00220BFA" w:rsidRDefault="005A4F92" w:rsidP="0051060B">
            <w:pPr>
              <w:pStyle w:val="Amount"/>
              <w:spacing w:before="100" w:beforeAutospacing="1"/>
            </w:pPr>
          </w:p>
        </w:tc>
      </w:tr>
      <w:tr w:rsidR="000D76BE" w:rsidRPr="001E3C2E" w14:paraId="50F33258" w14:textId="74C9B4E2" w:rsidTr="000D76BE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22CFFC77" w14:textId="172D6AD8" w:rsidR="000D76BE" w:rsidRDefault="000D76BE" w:rsidP="00F045C3">
            <w:pPr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647A6D68" w14:textId="7AF3F834" w:rsidR="000D76BE" w:rsidRPr="00C50D84" w:rsidRDefault="005A4F92" w:rsidP="00F045C3">
            <w:pPr>
              <w:spacing w:before="100" w:before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0D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BELOW ARE THE LOCATION OF THE VETERANS’ </w:t>
            </w:r>
            <w:r w:rsidR="004769C5" w:rsidRPr="00C50D84">
              <w:rPr>
                <w:rFonts w:ascii="Arial" w:hAnsi="Arial" w:cs="Arial"/>
                <w:b/>
                <w:bCs/>
                <w:sz w:val="20"/>
                <w:szCs w:val="20"/>
              </w:rPr>
              <w:t>HOMES: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486E77B5" w14:textId="46659ACC" w:rsidR="000D76BE" w:rsidRPr="00220BFA" w:rsidRDefault="000D76BE" w:rsidP="00F045C3">
            <w:pPr>
              <w:pStyle w:val="Amount"/>
              <w:spacing w:before="100" w:beforeAutospacing="1"/>
            </w:pPr>
          </w:p>
        </w:tc>
      </w:tr>
      <w:tr w:rsidR="005A4F92" w:rsidRPr="001E3C2E" w14:paraId="1B4F3D1A" w14:textId="2C558091" w:rsidTr="001F6831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5BE6B671" w14:textId="7B81E244" w:rsidR="005A4F92" w:rsidRDefault="005A4F92" w:rsidP="005A4F92">
            <w:pPr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2A8F1238" w14:textId="600C3058" w:rsidR="005A4F92" w:rsidRPr="004C7C60" w:rsidRDefault="005A4F92" w:rsidP="005A4F92">
            <w:pPr>
              <w:spacing w:before="100" w:before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24CE">
              <w:t>Delaware Valley Veterans’ Center, 2701 Southampton Road, Philadelphia, PA 19154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1025F5B1" w14:textId="42F07075" w:rsidR="005A4F92" w:rsidRPr="00220BFA" w:rsidRDefault="005A4F92" w:rsidP="005A4F92">
            <w:pPr>
              <w:pStyle w:val="Amount"/>
              <w:spacing w:before="100" w:beforeAutospacing="1"/>
            </w:pPr>
          </w:p>
        </w:tc>
      </w:tr>
      <w:tr w:rsidR="005A4F92" w:rsidRPr="001E3C2E" w14:paraId="1CE4AFEF" w14:textId="0A817A0D" w:rsidTr="001F6831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29F25593" w14:textId="4BD05D6A" w:rsidR="005A4F92" w:rsidRPr="006E1C43" w:rsidRDefault="005A4F92" w:rsidP="005A4F92">
            <w:pPr>
              <w:pStyle w:val="NoSpacing"/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64DA90F7" w14:textId="4EA77C0E" w:rsidR="005A4F92" w:rsidRPr="006E1C43" w:rsidRDefault="005A4F92" w:rsidP="005A4F92">
            <w:r w:rsidRPr="00FB24CE">
              <w:rPr>
                <w:szCs w:val="22"/>
              </w:rPr>
              <w:t>Gino J. Merli Veterans’ Center, 401 Penn Ave, Scranton, PA 18503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60439CD6" w14:textId="1D170502" w:rsidR="005A4F92" w:rsidRPr="00220BFA" w:rsidRDefault="005A4F92" w:rsidP="005A4F92">
            <w:pPr>
              <w:pStyle w:val="Amount"/>
              <w:spacing w:before="100" w:beforeAutospacing="1"/>
            </w:pPr>
          </w:p>
        </w:tc>
      </w:tr>
      <w:tr w:rsidR="005A4F92" w:rsidRPr="001E3C2E" w14:paraId="6C222C12" w14:textId="77777777" w:rsidTr="001F6831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171B37F4" w14:textId="139C7D1C" w:rsidR="005A4F92" w:rsidRPr="006E1C43" w:rsidRDefault="005A4F92" w:rsidP="005A4F92">
            <w:pPr>
              <w:pStyle w:val="NoSpacing"/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0A3E46D6" w14:textId="0A4F07FF" w:rsidR="005A4F92" w:rsidRDefault="005A4F92" w:rsidP="005A4F92">
            <w:r w:rsidRPr="00FB24CE">
              <w:rPr>
                <w:szCs w:val="22"/>
              </w:rPr>
              <w:t>Hollidaysburg Veterans’ Home, 184 Veterans’ Blvd, Duncansville, PA16635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12304641" w14:textId="77777777" w:rsidR="005A4F92" w:rsidRPr="00220BFA" w:rsidRDefault="005A4F92" w:rsidP="005A4F92">
            <w:pPr>
              <w:pStyle w:val="Amount"/>
              <w:spacing w:before="100" w:beforeAutospacing="1"/>
            </w:pPr>
          </w:p>
        </w:tc>
      </w:tr>
      <w:tr w:rsidR="005A4F92" w:rsidRPr="001E3C2E" w14:paraId="3E4BB0A3" w14:textId="4A6386A9" w:rsidTr="001F6831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726B7CE4" w14:textId="79A12255" w:rsidR="005A4F92" w:rsidRPr="006E1C43" w:rsidRDefault="005A4F92" w:rsidP="005A4F92">
            <w:pPr>
              <w:pStyle w:val="NoSpacing"/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2D8F18AC" w14:textId="14F26C20" w:rsidR="005A4F92" w:rsidRDefault="005A4F92" w:rsidP="005A4F92">
            <w:r w:rsidRPr="00FB24CE">
              <w:rPr>
                <w:szCs w:val="22"/>
              </w:rPr>
              <w:t>Pennsylvania Soldier and Sailors Home, 560 East Third Street, Erie, PA 16507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01448FC2" w14:textId="702F4B6D" w:rsidR="005A4F92" w:rsidRPr="00220BFA" w:rsidRDefault="005A4F92" w:rsidP="005A4F92">
            <w:pPr>
              <w:pStyle w:val="Amount"/>
              <w:spacing w:before="100" w:beforeAutospacing="1"/>
            </w:pPr>
          </w:p>
        </w:tc>
      </w:tr>
      <w:tr w:rsidR="005A4F92" w:rsidRPr="001E3C2E" w14:paraId="4CBD9786" w14:textId="6A84973D" w:rsidTr="001F6831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74AE3ABF" w14:textId="0DCF785A" w:rsidR="005A4F92" w:rsidRPr="006E1C43" w:rsidRDefault="005A4F92" w:rsidP="005A4F92">
            <w:pPr>
              <w:pStyle w:val="NoSpacing"/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28B673FC" w14:textId="0699C7B9" w:rsidR="005A4F92" w:rsidRDefault="005A4F92" w:rsidP="005A4F92">
            <w:r w:rsidRPr="00FB24CE">
              <w:rPr>
                <w:szCs w:val="22"/>
              </w:rPr>
              <w:t>Southeast</w:t>
            </w:r>
            <w:r w:rsidR="004769C5">
              <w:rPr>
                <w:szCs w:val="22"/>
              </w:rPr>
              <w:t>ern</w:t>
            </w:r>
            <w:r w:rsidRPr="00FB24CE">
              <w:rPr>
                <w:szCs w:val="22"/>
              </w:rPr>
              <w:t xml:space="preserve"> Veterans’ Center, One Veterans’ Drive, Spring City, PA 19475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72734F7E" w14:textId="77777777" w:rsidR="005A4F92" w:rsidRPr="00220BFA" w:rsidRDefault="005A4F92" w:rsidP="005A4F92">
            <w:pPr>
              <w:pStyle w:val="Amount"/>
              <w:spacing w:before="100" w:beforeAutospacing="1"/>
            </w:pPr>
          </w:p>
        </w:tc>
      </w:tr>
      <w:tr w:rsidR="005A4F92" w:rsidRPr="001E3C2E" w14:paraId="7A6DCE2E" w14:textId="1E6B7E47" w:rsidTr="001F6831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5CEB06E9" w14:textId="7578473A" w:rsidR="005A4F92" w:rsidRPr="006E1C43" w:rsidRDefault="005A4F92" w:rsidP="005A4F92">
            <w:pPr>
              <w:pStyle w:val="NoSpacing"/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096F7835" w14:textId="3E2B6482" w:rsidR="005A4F92" w:rsidRDefault="005A4F92" w:rsidP="005A4F92">
            <w:r w:rsidRPr="00FB24CE">
              <w:rPr>
                <w:szCs w:val="22"/>
              </w:rPr>
              <w:t>Southwest</w:t>
            </w:r>
            <w:r w:rsidR="004769C5">
              <w:rPr>
                <w:szCs w:val="22"/>
              </w:rPr>
              <w:t>ern</w:t>
            </w:r>
            <w:r w:rsidRPr="00FB24CE">
              <w:rPr>
                <w:szCs w:val="22"/>
              </w:rPr>
              <w:t xml:space="preserve"> Veterans’ Center, 7060 Highland Drive, Pittsburgh, PA 15206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3E5FC0A2" w14:textId="77777777" w:rsidR="005A4F92" w:rsidRPr="00220BFA" w:rsidRDefault="005A4F92" w:rsidP="005A4F92">
            <w:pPr>
              <w:pStyle w:val="Amount"/>
              <w:spacing w:before="100" w:beforeAutospacing="1"/>
            </w:pPr>
          </w:p>
        </w:tc>
      </w:tr>
      <w:tr w:rsidR="002355EC" w:rsidRPr="001E3C2E" w14:paraId="1A5DEE27" w14:textId="77777777" w:rsidTr="001F6831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2D9D66CA" w14:textId="77777777" w:rsidR="002355EC" w:rsidRPr="006E1C43" w:rsidRDefault="002355EC" w:rsidP="005A4F92">
            <w:pPr>
              <w:pStyle w:val="NoSpacing"/>
              <w:spacing w:before="100" w:beforeAutospacing="1"/>
              <w:jc w:val="center"/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0A7D1DCA" w14:textId="77777777" w:rsidR="002355EC" w:rsidRPr="00FB24CE" w:rsidRDefault="002355EC" w:rsidP="005A4F92">
            <w:pPr>
              <w:rPr>
                <w:szCs w:val="22"/>
              </w:rPr>
            </w:pP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7CEC9004" w14:textId="77777777" w:rsidR="002355EC" w:rsidRPr="00220BFA" w:rsidRDefault="002355EC" w:rsidP="005A4F92">
            <w:pPr>
              <w:pStyle w:val="Amount"/>
              <w:spacing w:before="100" w:beforeAutospacing="1"/>
            </w:pPr>
          </w:p>
        </w:tc>
      </w:tr>
      <w:tr w:rsidR="002355EC" w:rsidRPr="001E3C2E" w14:paraId="4D8077BA" w14:textId="77777777" w:rsidTr="001F6831">
        <w:trPr>
          <w:cantSplit/>
          <w:trHeight w:val="279"/>
          <w:jc w:val="center"/>
        </w:trPr>
        <w:tc>
          <w:tcPr>
            <w:tcW w:w="1161" w:type="dxa"/>
            <w:tcBorders>
              <w:top w:val="single" w:sz="4" w:space="0" w:color="365F91" w:themeColor="accent1" w:themeShade="BF"/>
              <w:left w:val="single" w:sz="4" w:space="0" w:color="3B5E91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14:paraId="4A017332" w14:textId="77777777" w:rsidR="002355EC" w:rsidRPr="00B05318" w:rsidRDefault="002355EC" w:rsidP="005A4F92">
            <w:pPr>
              <w:pStyle w:val="NoSpacing"/>
              <w:spacing w:before="100" w:beforeAutospacing="1"/>
              <w:jc w:val="center"/>
              <w:rPr>
                <w:b/>
                <w:bCs/>
              </w:rPr>
            </w:pPr>
          </w:p>
        </w:tc>
        <w:tc>
          <w:tcPr>
            <w:tcW w:w="5319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</w:tcPr>
          <w:p w14:paraId="34AD2B4B" w14:textId="7C6BBDB9" w:rsidR="002355EC" w:rsidRPr="00B05318" w:rsidRDefault="00B05318" w:rsidP="005A4F92">
            <w:pPr>
              <w:rPr>
                <w:b/>
                <w:bCs/>
                <w:szCs w:val="22"/>
              </w:rPr>
            </w:pPr>
            <w:r w:rsidRPr="00B05318">
              <w:rPr>
                <w:b/>
                <w:bCs/>
                <w:szCs w:val="22"/>
              </w:rPr>
              <w:t>QUANTITIES WILL BE ESTIMATED</w:t>
            </w:r>
          </w:p>
        </w:tc>
        <w:tc>
          <w:tcPr>
            <w:tcW w:w="119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B5E91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14:paraId="7262A5D3" w14:textId="77777777" w:rsidR="002355EC" w:rsidRPr="00220BFA" w:rsidRDefault="002355EC" w:rsidP="005A4F92">
            <w:pPr>
              <w:pStyle w:val="Amount"/>
              <w:spacing w:before="100" w:beforeAutospacing="1"/>
            </w:pPr>
          </w:p>
        </w:tc>
      </w:tr>
    </w:tbl>
    <w:p w14:paraId="3261CC79" w14:textId="1F80337C" w:rsidR="00DF1F2B" w:rsidRDefault="00DF1F2B" w:rsidP="00CB3B3B">
      <w:pPr>
        <w:tabs>
          <w:tab w:val="left" w:pos="1249"/>
        </w:tabs>
      </w:pPr>
    </w:p>
    <w:p w14:paraId="1443D166" w14:textId="08C4F61F" w:rsidR="007533DF" w:rsidRDefault="007533DF" w:rsidP="00CB3B3B">
      <w:pPr>
        <w:tabs>
          <w:tab w:val="left" w:pos="1249"/>
        </w:tabs>
      </w:pPr>
    </w:p>
    <w:p w14:paraId="0722C25B" w14:textId="5B86CE49" w:rsidR="007533DF" w:rsidRDefault="007533DF" w:rsidP="00CB3B3B">
      <w:pPr>
        <w:tabs>
          <w:tab w:val="left" w:pos="1249"/>
        </w:tabs>
      </w:pPr>
    </w:p>
    <w:p w14:paraId="5DA4AD52" w14:textId="77777777" w:rsidR="007533DF" w:rsidRPr="001E3C2E" w:rsidRDefault="007533DF" w:rsidP="00CB3B3B">
      <w:pPr>
        <w:tabs>
          <w:tab w:val="left" w:pos="1249"/>
        </w:tabs>
      </w:pPr>
    </w:p>
    <w:tbl>
      <w:tblPr>
        <w:tblW w:w="9769" w:type="dxa"/>
        <w:jc w:val="center"/>
        <w:tblBorders>
          <w:bottom w:val="single" w:sz="4" w:space="0" w:color="3B5E91"/>
        </w:tblBorders>
        <w:tblLook w:val="0000" w:firstRow="0" w:lastRow="0" w:firstColumn="0" w:lastColumn="0" w:noHBand="0" w:noVBand="0"/>
      </w:tblPr>
      <w:tblGrid>
        <w:gridCol w:w="9769"/>
      </w:tblGrid>
      <w:tr w:rsidR="00DF1F2B" w:rsidRPr="007C7496" w14:paraId="33A5081B" w14:textId="77777777" w:rsidTr="00C0261B">
        <w:trPr>
          <w:trHeight w:val="1197"/>
          <w:jc w:val="center"/>
        </w:trPr>
        <w:tc>
          <w:tcPr>
            <w:tcW w:w="9769" w:type="dxa"/>
            <w:tcBorders>
              <w:bottom w:val="nil"/>
            </w:tcBorders>
            <w:shd w:val="clear" w:color="auto" w:fill="auto"/>
            <w:tcMar>
              <w:top w:w="216" w:type="dxa"/>
              <w:left w:w="115" w:type="dxa"/>
              <w:bottom w:w="0" w:type="dxa"/>
              <w:right w:w="115" w:type="dxa"/>
            </w:tcMar>
            <w:vAlign w:val="center"/>
          </w:tcPr>
          <w:p w14:paraId="6CEDFA6C" w14:textId="77777777" w:rsidR="00DF1F2B" w:rsidRDefault="00DF1F2B" w:rsidP="00C0261B">
            <w:pPr>
              <w:pStyle w:val="SmallType"/>
            </w:pPr>
            <w:r>
              <w:t xml:space="preserve">Signature: </w:t>
            </w:r>
            <w:r w:rsidRPr="007E43BB">
              <w:rPr>
                <w:rStyle w:val="UnderlineChar"/>
              </w:rPr>
              <w:tab/>
            </w:r>
          </w:p>
          <w:p w14:paraId="00ACF17B" w14:textId="77777777" w:rsidR="00DF1F2B" w:rsidRPr="00D8761E" w:rsidRDefault="00DF1F2B" w:rsidP="00C0261B">
            <w:pPr>
              <w:pStyle w:val="SmallType"/>
            </w:pPr>
          </w:p>
          <w:p w14:paraId="05B8B30F" w14:textId="77777777" w:rsidR="00DF1F2B" w:rsidRDefault="00DF1F2B" w:rsidP="00C0261B">
            <w:pPr>
              <w:pStyle w:val="SmallType"/>
            </w:pPr>
            <w:r>
              <w:t xml:space="preserve">Date: </w:t>
            </w:r>
            <w:r w:rsidRPr="007E43BB">
              <w:rPr>
                <w:rStyle w:val="UnderlineChar"/>
              </w:rPr>
              <w:tab/>
            </w:r>
          </w:p>
          <w:p w14:paraId="19BA02D8" w14:textId="77777777" w:rsidR="00DF1F2B" w:rsidRDefault="00DF1F2B" w:rsidP="00C0261B">
            <w:pPr>
              <w:pStyle w:val="SmallType"/>
            </w:pPr>
          </w:p>
          <w:p w14:paraId="100BE6E1" w14:textId="77777777" w:rsidR="00DF1F2B" w:rsidRPr="007C7496" w:rsidRDefault="00DF1F2B" w:rsidP="00C0261B">
            <w:pPr>
              <w:pStyle w:val="SmallType"/>
              <w:jc w:val="center"/>
            </w:pPr>
          </w:p>
        </w:tc>
      </w:tr>
    </w:tbl>
    <w:p w14:paraId="53CDB2DF" w14:textId="77777777" w:rsidR="00CB3B3B" w:rsidRPr="001E3C2E" w:rsidRDefault="00CB3B3B" w:rsidP="005060DC">
      <w:pPr>
        <w:tabs>
          <w:tab w:val="left" w:pos="1249"/>
        </w:tabs>
      </w:pPr>
    </w:p>
    <w:sectPr w:rsidR="00CB3B3B" w:rsidRPr="001E3C2E" w:rsidSect="00A649BE">
      <w:pgSz w:w="12240" w:h="15840" w:code="1"/>
      <w:pgMar w:top="720" w:right="720" w:bottom="864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AD0C8" w14:textId="77777777" w:rsidR="0023065B" w:rsidRDefault="0023065B">
      <w:r>
        <w:separator/>
      </w:r>
    </w:p>
  </w:endnote>
  <w:endnote w:type="continuationSeparator" w:id="0">
    <w:p w14:paraId="074D01F8" w14:textId="77777777" w:rsidR="0023065B" w:rsidRDefault="00230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73C69" w14:textId="77777777" w:rsidR="0023065B" w:rsidRDefault="0023065B">
      <w:r>
        <w:separator/>
      </w:r>
    </w:p>
  </w:footnote>
  <w:footnote w:type="continuationSeparator" w:id="0">
    <w:p w14:paraId="16DE5E10" w14:textId="77777777" w:rsidR="0023065B" w:rsidRDefault="00230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6DFB131F"/>
    <w:multiLevelType w:val="hybridMultilevel"/>
    <w:tmpl w:val="2A58CF9A"/>
    <w:lvl w:ilvl="0" w:tplc="34260550"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" w15:restartNumberingAfterBreak="0">
    <w:nsid w:val="72B2751F"/>
    <w:multiLevelType w:val="hybridMultilevel"/>
    <w:tmpl w:val="DE88B224"/>
    <w:lvl w:ilvl="0" w:tplc="A8427020">
      <w:start w:val="1"/>
      <w:numFmt w:val="decimal"/>
      <w:lvlText w:val="%1.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CB56EF0"/>
    <w:multiLevelType w:val="hybridMultilevel"/>
    <w:tmpl w:val="8E84DD4E"/>
    <w:lvl w:ilvl="0" w:tplc="446E7ACE">
      <w:start w:val="2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688827844">
    <w:abstractNumId w:val="0"/>
  </w:num>
  <w:num w:numId="2" w16cid:durableId="341855298">
    <w:abstractNumId w:val="2"/>
  </w:num>
  <w:num w:numId="3" w16cid:durableId="1664771418">
    <w:abstractNumId w:val="3"/>
  </w:num>
  <w:num w:numId="4" w16cid:durableId="535849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3b5e91,#c6d4e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353"/>
    <w:rsid w:val="00001662"/>
    <w:rsid w:val="00002021"/>
    <w:rsid w:val="00011592"/>
    <w:rsid w:val="00012C15"/>
    <w:rsid w:val="00012DA5"/>
    <w:rsid w:val="00017A97"/>
    <w:rsid w:val="00034EDE"/>
    <w:rsid w:val="000403E8"/>
    <w:rsid w:val="000417F9"/>
    <w:rsid w:val="00043699"/>
    <w:rsid w:val="00056E24"/>
    <w:rsid w:val="00066FE1"/>
    <w:rsid w:val="00081164"/>
    <w:rsid w:val="000A23BE"/>
    <w:rsid w:val="000A6AAB"/>
    <w:rsid w:val="000A72A8"/>
    <w:rsid w:val="000B0506"/>
    <w:rsid w:val="000B2C72"/>
    <w:rsid w:val="000C2456"/>
    <w:rsid w:val="000C3BA2"/>
    <w:rsid w:val="000C5EFF"/>
    <w:rsid w:val="000C60AF"/>
    <w:rsid w:val="000D064E"/>
    <w:rsid w:val="000D6B70"/>
    <w:rsid w:val="000D6E77"/>
    <w:rsid w:val="000D76BE"/>
    <w:rsid w:val="000E01F5"/>
    <w:rsid w:val="000E34DD"/>
    <w:rsid w:val="000E523B"/>
    <w:rsid w:val="000E592C"/>
    <w:rsid w:val="00114082"/>
    <w:rsid w:val="00145368"/>
    <w:rsid w:val="0014708B"/>
    <w:rsid w:val="00151477"/>
    <w:rsid w:val="0015744F"/>
    <w:rsid w:val="00167460"/>
    <w:rsid w:val="001724F6"/>
    <w:rsid w:val="00172C24"/>
    <w:rsid w:val="00181294"/>
    <w:rsid w:val="001841C1"/>
    <w:rsid w:val="0018605A"/>
    <w:rsid w:val="0019662A"/>
    <w:rsid w:val="001A2F3C"/>
    <w:rsid w:val="001A328B"/>
    <w:rsid w:val="001B2A81"/>
    <w:rsid w:val="001B5462"/>
    <w:rsid w:val="001B5F25"/>
    <w:rsid w:val="001D2BF5"/>
    <w:rsid w:val="001D6696"/>
    <w:rsid w:val="001D6C0B"/>
    <w:rsid w:val="001E3C2E"/>
    <w:rsid w:val="001F1EA7"/>
    <w:rsid w:val="001F306E"/>
    <w:rsid w:val="001F6595"/>
    <w:rsid w:val="001F7257"/>
    <w:rsid w:val="0020532B"/>
    <w:rsid w:val="00205DD6"/>
    <w:rsid w:val="00207555"/>
    <w:rsid w:val="0021009B"/>
    <w:rsid w:val="00213FAA"/>
    <w:rsid w:val="0021785F"/>
    <w:rsid w:val="00220BFA"/>
    <w:rsid w:val="002242A4"/>
    <w:rsid w:val="00227F0D"/>
    <w:rsid w:val="0023065B"/>
    <w:rsid w:val="002332E1"/>
    <w:rsid w:val="002355EC"/>
    <w:rsid w:val="00241046"/>
    <w:rsid w:val="00246484"/>
    <w:rsid w:val="00251C32"/>
    <w:rsid w:val="0025410E"/>
    <w:rsid w:val="0025500B"/>
    <w:rsid w:val="00280E98"/>
    <w:rsid w:val="00285651"/>
    <w:rsid w:val="002A096F"/>
    <w:rsid w:val="002A7022"/>
    <w:rsid w:val="002B246B"/>
    <w:rsid w:val="002C72EE"/>
    <w:rsid w:val="002D3D16"/>
    <w:rsid w:val="002E5F00"/>
    <w:rsid w:val="00307221"/>
    <w:rsid w:val="00326411"/>
    <w:rsid w:val="00330948"/>
    <w:rsid w:val="00341D54"/>
    <w:rsid w:val="003465E2"/>
    <w:rsid w:val="00360BDE"/>
    <w:rsid w:val="00360D3D"/>
    <w:rsid w:val="00362CA9"/>
    <w:rsid w:val="00370934"/>
    <w:rsid w:val="003756B5"/>
    <w:rsid w:val="00385361"/>
    <w:rsid w:val="00385608"/>
    <w:rsid w:val="00387E68"/>
    <w:rsid w:val="003900CA"/>
    <w:rsid w:val="003A1E70"/>
    <w:rsid w:val="003B7AC9"/>
    <w:rsid w:val="003B7E00"/>
    <w:rsid w:val="003C1229"/>
    <w:rsid w:val="003C581F"/>
    <w:rsid w:val="003D0006"/>
    <w:rsid w:val="003D6485"/>
    <w:rsid w:val="003E0340"/>
    <w:rsid w:val="003E3D7F"/>
    <w:rsid w:val="003F03CA"/>
    <w:rsid w:val="003F7516"/>
    <w:rsid w:val="0040113C"/>
    <w:rsid w:val="00413CC1"/>
    <w:rsid w:val="004146DB"/>
    <w:rsid w:val="00416A5B"/>
    <w:rsid w:val="004253BE"/>
    <w:rsid w:val="00426B0B"/>
    <w:rsid w:val="00433BBE"/>
    <w:rsid w:val="00436B94"/>
    <w:rsid w:val="004526C5"/>
    <w:rsid w:val="00467A97"/>
    <w:rsid w:val="00473FA7"/>
    <w:rsid w:val="004769C5"/>
    <w:rsid w:val="004776DC"/>
    <w:rsid w:val="004801EC"/>
    <w:rsid w:val="00490EAD"/>
    <w:rsid w:val="00491533"/>
    <w:rsid w:val="004936E5"/>
    <w:rsid w:val="0049455F"/>
    <w:rsid w:val="004B227D"/>
    <w:rsid w:val="004C5A24"/>
    <w:rsid w:val="004C7C60"/>
    <w:rsid w:val="004D56F0"/>
    <w:rsid w:val="004D6D3B"/>
    <w:rsid w:val="004E3995"/>
    <w:rsid w:val="004E7AA0"/>
    <w:rsid w:val="004E7CA4"/>
    <w:rsid w:val="004F3FB4"/>
    <w:rsid w:val="005060DC"/>
    <w:rsid w:val="0051060B"/>
    <w:rsid w:val="00522EAB"/>
    <w:rsid w:val="00531C77"/>
    <w:rsid w:val="005373FC"/>
    <w:rsid w:val="005404D4"/>
    <w:rsid w:val="00551108"/>
    <w:rsid w:val="00552F77"/>
    <w:rsid w:val="00576BDB"/>
    <w:rsid w:val="00581C2B"/>
    <w:rsid w:val="0058338F"/>
    <w:rsid w:val="00584C74"/>
    <w:rsid w:val="00584EBA"/>
    <w:rsid w:val="005A17E3"/>
    <w:rsid w:val="005A4F92"/>
    <w:rsid w:val="005A5467"/>
    <w:rsid w:val="005A6D66"/>
    <w:rsid w:val="005B49E7"/>
    <w:rsid w:val="005B7ABD"/>
    <w:rsid w:val="005E56DD"/>
    <w:rsid w:val="005F0414"/>
    <w:rsid w:val="00606DF9"/>
    <w:rsid w:val="006171BA"/>
    <w:rsid w:val="00633139"/>
    <w:rsid w:val="006363DD"/>
    <w:rsid w:val="00640AAC"/>
    <w:rsid w:val="00647F33"/>
    <w:rsid w:val="0065596D"/>
    <w:rsid w:val="00670C0D"/>
    <w:rsid w:val="00675B56"/>
    <w:rsid w:val="006879D1"/>
    <w:rsid w:val="00690B54"/>
    <w:rsid w:val="00696A9C"/>
    <w:rsid w:val="006A490F"/>
    <w:rsid w:val="006A4D44"/>
    <w:rsid w:val="006B4C3F"/>
    <w:rsid w:val="006C4528"/>
    <w:rsid w:val="006C6182"/>
    <w:rsid w:val="006D2782"/>
    <w:rsid w:val="006D687E"/>
    <w:rsid w:val="006E1C43"/>
    <w:rsid w:val="006F21A0"/>
    <w:rsid w:val="00703C78"/>
    <w:rsid w:val="0070415F"/>
    <w:rsid w:val="00707E2B"/>
    <w:rsid w:val="00711B6F"/>
    <w:rsid w:val="0071446A"/>
    <w:rsid w:val="00720645"/>
    <w:rsid w:val="00723603"/>
    <w:rsid w:val="00724D54"/>
    <w:rsid w:val="0074365F"/>
    <w:rsid w:val="0074437D"/>
    <w:rsid w:val="00751F2C"/>
    <w:rsid w:val="007533DF"/>
    <w:rsid w:val="00763353"/>
    <w:rsid w:val="00785832"/>
    <w:rsid w:val="007936C2"/>
    <w:rsid w:val="007A07D7"/>
    <w:rsid w:val="007A0C5E"/>
    <w:rsid w:val="007A3EE0"/>
    <w:rsid w:val="007B31A8"/>
    <w:rsid w:val="007C1128"/>
    <w:rsid w:val="007C1315"/>
    <w:rsid w:val="007C5A8E"/>
    <w:rsid w:val="007C7496"/>
    <w:rsid w:val="007D08EA"/>
    <w:rsid w:val="007D49EA"/>
    <w:rsid w:val="007E066F"/>
    <w:rsid w:val="007E27C9"/>
    <w:rsid w:val="007E43BB"/>
    <w:rsid w:val="007F3D8D"/>
    <w:rsid w:val="007F4E44"/>
    <w:rsid w:val="007F71D8"/>
    <w:rsid w:val="00803EA8"/>
    <w:rsid w:val="008044FF"/>
    <w:rsid w:val="008067DD"/>
    <w:rsid w:val="00824635"/>
    <w:rsid w:val="008919BE"/>
    <w:rsid w:val="00894599"/>
    <w:rsid w:val="00897D19"/>
    <w:rsid w:val="008A1909"/>
    <w:rsid w:val="008A263E"/>
    <w:rsid w:val="008A38E9"/>
    <w:rsid w:val="008A3C48"/>
    <w:rsid w:val="008A6666"/>
    <w:rsid w:val="008A6DD7"/>
    <w:rsid w:val="008B2EA9"/>
    <w:rsid w:val="008B3996"/>
    <w:rsid w:val="008B44F2"/>
    <w:rsid w:val="008B549F"/>
    <w:rsid w:val="008C1DFD"/>
    <w:rsid w:val="008D02B6"/>
    <w:rsid w:val="008D40E0"/>
    <w:rsid w:val="008D63CA"/>
    <w:rsid w:val="008D6D7C"/>
    <w:rsid w:val="008E6D99"/>
    <w:rsid w:val="008F7829"/>
    <w:rsid w:val="00904F13"/>
    <w:rsid w:val="00905601"/>
    <w:rsid w:val="009151BA"/>
    <w:rsid w:val="00923ED7"/>
    <w:rsid w:val="00930248"/>
    <w:rsid w:val="0093568C"/>
    <w:rsid w:val="009356B8"/>
    <w:rsid w:val="009427D1"/>
    <w:rsid w:val="0094546F"/>
    <w:rsid w:val="00945890"/>
    <w:rsid w:val="00945977"/>
    <w:rsid w:val="009463DC"/>
    <w:rsid w:val="009463E1"/>
    <w:rsid w:val="009520ED"/>
    <w:rsid w:val="009524A1"/>
    <w:rsid w:val="00966790"/>
    <w:rsid w:val="00977FD7"/>
    <w:rsid w:val="00981B7A"/>
    <w:rsid w:val="0098251A"/>
    <w:rsid w:val="009945EF"/>
    <w:rsid w:val="009A0AD8"/>
    <w:rsid w:val="009A1F18"/>
    <w:rsid w:val="009A6AF5"/>
    <w:rsid w:val="009C5836"/>
    <w:rsid w:val="009D0FC1"/>
    <w:rsid w:val="009D292B"/>
    <w:rsid w:val="009E6065"/>
    <w:rsid w:val="009E7724"/>
    <w:rsid w:val="00A10B6B"/>
    <w:rsid w:val="00A11DBF"/>
    <w:rsid w:val="00A1319C"/>
    <w:rsid w:val="00A136DC"/>
    <w:rsid w:val="00A40979"/>
    <w:rsid w:val="00A41CE4"/>
    <w:rsid w:val="00A4752F"/>
    <w:rsid w:val="00A47CBD"/>
    <w:rsid w:val="00A564FD"/>
    <w:rsid w:val="00A56E39"/>
    <w:rsid w:val="00A62877"/>
    <w:rsid w:val="00A649BE"/>
    <w:rsid w:val="00A67B29"/>
    <w:rsid w:val="00A71E78"/>
    <w:rsid w:val="00A71F71"/>
    <w:rsid w:val="00A97A29"/>
    <w:rsid w:val="00AA041B"/>
    <w:rsid w:val="00AB03C9"/>
    <w:rsid w:val="00AC393D"/>
    <w:rsid w:val="00AE79EB"/>
    <w:rsid w:val="00B01555"/>
    <w:rsid w:val="00B036B8"/>
    <w:rsid w:val="00B05318"/>
    <w:rsid w:val="00B12428"/>
    <w:rsid w:val="00B168A3"/>
    <w:rsid w:val="00B340DE"/>
    <w:rsid w:val="00B35B13"/>
    <w:rsid w:val="00B530A0"/>
    <w:rsid w:val="00B53EA3"/>
    <w:rsid w:val="00B7167B"/>
    <w:rsid w:val="00B764B8"/>
    <w:rsid w:val="00B929D8"/>
    <w:rsid w:val="00BA71B8"/>
    <w:rsid w:val="00BA7BC6"/>
    <w:rsid w:val="00BA7FA7"/>
    <w:rsid w:val="00BB2DD9"/>
    <w:rsid w:val="00BB4DAA"/>
    <w:rsid w:val="00BB763E"/>
    <w:rsid w:val="00BB7BAB"/>
    <w:rsid w:val="00BD0D4F"/>
    <w:rsid w:val="00BD7A44"/>
    <w:rsid w:val="00BE3798"/>
    <w:rsid w:val="00C1456D"/>
    <w:rsid w:val="00C15760"/>
    <w:rsid w:val="00C16AC2"/>
    <w:rsid w:val="00C21413"/>
    <w:rsid w:val="00C221E3"/>
    <w:rsid w:val="00C22B70"/>
    <w:rsid w:val="00C276BE"/>
    <w:rsid w:val="00C32AE1"/>
    <w:rsid w:val="00C379F1"/>
    <w:rsid w:val="00C43BE7"/>
    <w:rsid w:val="00C50BFD"/>
    <w:rsid w:val="00C50D84"/>
    <w:rsid w:val="00C52E4D"/>
    <w:rsid w:val="00C60CDF"/>
    <w:rsid w:val="00C66691"/>
    <w:rsid w:val="00C66AD0"/>
    <w:rsid w:val="00C70FC4"/>
    <w:rsid w:val="00C71C73"/>
    <w:rsid w:val="00C74974"/>
    <w:rsid w:val="00C87484"/>
    <w:rsid w:val="00C87591"/>
    <w:rsid w:val="00C87802"/>
    <w:rsid w:val="00C93E95"/>
    <w:rsid w:val="00CA1CFC"/>
    <w:rsid w:val="00CA1DC3"/>
    <w:rsid w:val="00CA44D6"/>
    <w:rsid w:val="00CA4725"/>
    <w:rsid w:val="00CB3B3B"/>
    <w:rsid w:val="00CB4CBD"/>
    <w:rsid w:val="00CC57F8"/>
    <w:rsid w:val="00CC7625"/>
    <w:rsid w:val="00CF01AF"/>
    <w:rsid w:val="00CF337A"/>
    <w:rsid w:val="00D03C49"/>
    <w:rsid w:val="00D04A72"/>
    <w:rsid w:val="00D113E8"/>
    <w:rsid w:val="00D1798F"/>
    <w:rsid w:val="00D23499"/>
    <w:rsid w:val="00D236C7"/>
    <w:rsid w:val="00D33CEA"/>
    <w:rsid w:val="00D36095"/>
    <w:rsid w:val="00D3724F"/>
    <w:rsid w:val="00D4146A"/>
    <w:rsid w:val="00D45E69"/>
    <w:rsid w:val="00D54DC9"/>
    <w:rsid w:val="00D60B06"/>
    <w:rsid w:val="00D616B7"/>
    <w:rsid w:val="00D7042E"/>
    <w:rsid w:val="00D712A2"/>
    <w:rsid w:val="00D76A11"/>
    <w:rsid w:val="00D80E7C"/>
    <w:rsid w:val="00D87572"/>
    <w:rsid w:val="00D8761E"/>
    <w:rsid w:val="00DA0BBA"/>
    <w:rsid w:val="00DC1152"/>
    <w:rsid w:val="00DC1D17"/>
    <w:rsid w:val="00DE09CB"/>
    <w:rsid w:val="00DE5531"/>
    <w:rsid w:val="00DF1F2B"/>
    <w:rsid w:val="00DF7693"/>
    <w:rsid w:val="00E05DA8"/>
    <w:rsid w:val="00E27198"/>
    <w:rsid w:val="00E358C1"/>
    <w:rsid w:val="00E371FA"/>
    <w:rsid w:val="00E37A5D"/>
    <w:rsid w:val="00E42426"/>
    <w:rsid w:val="00E6107D"/>
    <w:rsid w:val="00E81C2F"/>
    <w:rsid w:val="00E9764B"/>
    <w:rsid w:val="00E97EA2"/>
    <w:rsid w:val="00EC0644"/>
    <w:rsid w:val="00EE03D1"/>
    <w:rsid w:val="00EE14A2"/>
    <w:rsid w:val="00EE6F3F"/>
    <w:rsid w:val="00EF425F"/>
    <w:rsid w:val="00EF58B4"/>
    <w:rsid w:val="00F045C3"/>
    <w:rsid w:val="00F1047C"/>
    <w:rsid w:val="00F1292B"/>
    <w:rsid w:val="00F1741D"/>
    <w:rsid w:val="00F35D53"/>
    <w:rsid w:val="00F52042"/>
    <w:rsid w:val="00F53E4A"/>
    <w:rsid w:val="00F64BE0"/>
    <w:rsid w:val="00F668DA"/>
    <w:rsid w:val="00F66D65"/>
    <w:rsid w:val="00F67DD6"/>
    <w:rsid w:val="00F70E38"/>
    <w:rsid w:val="00F953DC"/>
    <w:rsid w:val="00F96AD8"/>
    <w:rsid w:val="00FA521B"/>
    <w:rsid w:val="00FB1848"/>
    <w:rsid w:val="00FB18F3"/>
    <w:rsid w:val="00FC643D"/>
    <w:rsid w:val="00FD0114"/>
    <w:rsid w:val="00FD0E4D"/>
    <w:rsid w:val="00FD7C0C"/>
    <w:rsid w:val="00FF5D77"/>
    <w:rsid w:val="00FF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3b5e91,#c6d4e8"/>
    </o:shapedefaults>
    <o:shapelayout v:ext="edit">
      <o:idmap v:ext="edit" data="2"/>
    </o:shapelayout>
  </w:shapeDefaults>
  <w:decimalSymbol w:val="."/>
  <w:listSeparator w:val=","/>
  <w14:docId w14:val="1DC06581"/>
  <w15:docId w15:val="{22F636F4-9437-440F-875D-0F40EF0B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6BE"/>
    <w:pPr>
      <w:spacing w:line="264" w:lineRule="auto"/>
    </w:pPr>
    <w:rPr>
      <w:rFonts w:ascii="Trebuchet MS" w:hAnsi="Trebuchet MS"/>
      <w:spacing w:val="4"/>
      <w:sz w:val="17"/>
      <w:szCs w:val="18"/>
    </w:rPr>
  </w:style>
  <w:style w:type="paragraph" w:styleId="Heading1">
    <w:name w:val="heading 1"/>
    <w:basedOn w:val="Normal"/>
    <w:next w:val="Normal"/>
    <w:qFormat/>
    <w:rsid w:val="00E42426"/>
    <w:pPr>
      <w:spacing w:line="240" w:lineRule="auto"/>
      <w:jc w:val="right"/>
      <w:outlineLvl w:val="0"/>
    </w:pPr>
    <w:rPr>
      <w:b/>
      <w:color w:val="3B5E91"/>
      <w:sz w:val="40"/>
    </w:rPr>
  </w:style>
  <w:style w:type="paragraph" w:styleId="Heading2">
    <w:name w:val="heading 2"/>
    <w:basedOn w:val="Normal"/>
    <w:next w:val="Normal"/>
    <w:link w:val="Heading2Char"/>
    <w:qFormat/>
    <w:rsid w:val="00DC1152"/>
    <w:pPr>
      <w:spacing w:before="20" w:line="240" w:lineRule="auto"/>
      <w:outlineLvl w:val="1"/>
    </w:pPr>
    <w:rPr>
      <w:b/>
      <w:caps/>
      <w:sz w:val="15"/>
      <w:szCs w:val="16"/>
    </w:rPr>
  </w:style>
  <w:style w:type="paragraph" w:styleId="Heading3">
    <w:name w:val="heading 3"/>
    <w:basedOn w:val="Normal"/>
    <w:next w:val="Normal"/>
    <w:qFormat/>
    <w:rsid w:val="00A71F71"/>
    <w:pPr>
      <w:outlineLvl w:val="2"/>
    </w:pPr>
    <w:rPr>
      <w:i/>
      <w:sz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DC1152"/>
    <w:rPr>
      <w:rFonts w:ascii="Trebuchet MS" w:hAnsi="Trebuchet MS"/>
      <w:b/>
      <w:caps/>
      <w:spacing w:val="4"/>
      <w:sz w:val="15"/>
      <w:szCs w:val="16"/>
      <w:lang w:val="en-US" w:eastAsia="en-US" w:bidi="ar-SA"/>
    </w:rPr>
  </w:style>
  <w:style w:type="paragraph" w:styleId="BalloonText">
    <w:name w:val="Balloon Text"/>
    <w:basedOn w:val="Normal"/>
    <w:semiHidden/>
    <w:rsid w:val="001E3C2E"/>
    <w:rPr>
      <w:rFonts w:ascii="Tahoma" w:hAnsi="Tahoma" w:cs="Tahoma"/>
      <w:sz w:val="16"/>
      <w:szCs w:val="16"/>
    </w:rPr>
  </w:style>
  <w:style w:type="paragraph" w:customStyle="1" w:styleId="Underline">
    <w:name w:val="Underline"/>
    <w:basedOn w:val="SmallType"/>
    <w:link w:val="UnderlineChar"/>
    <w:rsid w:val="007E43BB"/>
    <w:rPr>
      <w:color w:val="3B5E91"/>
    </w:rPr>
  </w:style>
  <w:style w:type="paragraph" w:customStyle="1" w:styleId="DateandNumber">
    <w:name w:val="Date and Number"/>
    <w:basedOn w:val="Normal"/>
    <w:link w:val="DateandNumberCharChar"/>
    <w:rsid w:val="00AB03C9"/>
    <w:pPr>
      <w:jc w:val="right"/>
    </w:pPr>
    <w:rPr>
      <w:caps/>
      <w:sz w:val="16"/>
      <w:szCs w:val="16"/>
    </w:rPr>
  </w:style>
  <w:style w:type="character" w:customStyle="1" w:styleId="DateandNumberCharChar">
    <w:name w:val="Date and Number Char Char"/>
    <w:basedOn w:val="DefaultParagraphFont"/>
    <w:link w:val="DateandNumber"/>
    <w:rsid w:val="003A1E70"/>
    <w:rPr>
      <w:rFonts w:ascii="Trebuchet MS" w:hAnsi="Trebuchet MS"/>
      <w:caps/>
      <w:spacing w:val="4"/>
      <w:sz w:val="16"/>
      <w:szCs w:val="16"/>
      <w:lang w:val="en-US" w:eastAsia="en-US" w:bidi="ar-SA"/>
    </w:rPr>
  </w:style>
  <w:style w:type="character" w:styleId="CommentReference">
    <w:name w:val="annotation reference"/>
    <w:basedOn w:val="DefaultParagraphFont"/>
    <w:semiHidden/>
    <w:rsid w:val="006D2782"/>
    <w:rPr>
      <w:sz w:val="16"/>
      <w:szCs w:val="16"/>
    </w:rPr>
  </w:style>
  <w:style w:type="paragraph" w:styleId="CommentText">
    <w:name w:val="annotation text"/>
    <w:basedOn w:val="Normal"/>
    <w:semiHidden/>
    <w:rsid w:val="006D2782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D2782"/>
    <w:rPr>
      <w:b/>
      <w:bCs/>
    </w:rPr>
  </w:style>
  <w:style w:type="paragraph" w:customStyle="1" w:styleId="Name">
    <w:name w:val="Name"/>
    <w:basedOn w:val="Normal"/>
    <w:rsid w:val="009C5836"/>
    <w:pPr>
      <w:spacing w:line="240" w:lineRule="auto"/>
    </w:pPr>
    <w:rPr>
      <w:b/>
      <w:sz w:val="24"/>
    </w:rPr>
  </w:style>
  <w:style w:type="paragraph" w:customStyle="1" w:styleId="Slogan">
    <w:name w:val="Slogan"/>
    <w:basedOn w:val="Heading3"/>
    <w:rsid w:val="00E27198"/>
    <w:pPr>
      <w:spacing w:before="60" w:line="240" w:lineRule="auto"/>
    </w:pPr>
  </w:style>
  <w:style w:type="paragraph" w:customStyle="1" w:styleId="Amount">
    <w:name w:val="Amount"/>
    <w:basedOn w:val="Normal"/>
    <w:rsid w:val="00723603"/>
    <w:pPr>
      <w:jc w:val="right"/>
    </w:pPr>
    <w:rPr>
      <w:szCs w:val="20"/>
    </w:rPr>
  </w:style>
  <w:style w:type="paragraph" w:customStyle="1" w:styleId="Thankyou">
    <w:name w:val="Thank you"/>
    <w:basedOn w:val="ColumnHeadings"/>
    <w:rsid w:val="00A4752F"/>
    <w:rPr>
      <w:sz w:val="19"/>
    </w:rPr>
  </w:style>
  <w:style w:type="paragraph" w:customStyle="1" w:styleId="ColumnHeadings">
    <w:name w:val="Column Headings"/>
    <w:basedOn w:val="Heading2"/>
    <w:rsid w:val="00A4752F"/>
    <w:pPr>
      <w:jc w:val="center"/>
    </w:pPr>
  </w:style>
  <w:style w:type="paragraph" w:customStyle="1" w:styleId="Centered">
    <w:name w:val="Centered"/>
    <w:basedOn w:val="Normal"/>
    <w:rsid w:val="00056E24"/>
    <w:pPr>
      <w:spacing w:line="240" w:lineRule="auto"/>
      <w:jc w:val="center"/>
    </w:pPr>
  </w:style>
  <w:style w:type="paragraph" w:customStyle="1" w:styleId="Labels">
    <w:name w:val="Labels"/>
    <w:basedOn w:val="Heading2"/>
    <w:rsid w:val="003756B5"/>
    <w:pPr>
      <w:jc w:val="right"/>
    </w:pPr>
  </w:style>
  <w:style w:type="paragraph" w:customStyle="1" w:styleId="ColumnHeadings2lines">
    <w:name w:val="Column Headings 2 lines"/>
    <w:basedOn w:val="ColumnHeadings"/>
    <w:rsid w:val="00012C15"/>
    <w:pPr>
      <w:spacing w:before="0" w:after="20" w:line="170" w:lineRule="exact"/>
    </w:pPr>
  </w:style>
  <w:style w:type="paragraph" w:customStyle="1" w:styleId="ExpirationDate">
    <w:name w:val="Expiration Date"/>
    <w:basedOn w:val="DateandNumber"/>
    <w:link w:val="ExpirationDateCharChar"/>
    <w:rsid w:val="003A1E70"/>
    <w:rPr>
      <w:b/>
    </w:rPr>
  </w:style>
  <w:style w:type="character" w:customStyle="1" w:styleId="ExpirationDateCharChar">
    <w:name w:val="Expiration Date Char Char"/>
    <w:basedOn w:val="DateandNumberCharChar"/>
    <w:link w:val="ExpirationDate"/>
    <w:rsid w:val="003A1E70"/>
    <w:rPr>
      <w:rFonts w:ascii="Trebuchet MS" w:hAnsi="Trebuchet MS"/>
      <w:b/>
      <w:caps/>
      <w:spacing w:val="4"/>
      <w:sz w:val="16"/>
      <w:szCs w:val="16"/>
      <w:lang w:val="en-US" w:eastAsia="en-US" w:bidi="ar-SA"/>
    </w:rPr>
  </w:style>
  <w:style w:type="paragraph" w:customStyle="1" w:styleId="SmallType">
    <w:name w:val="Small Type"/>
    <w:basedOn w:val="Normal"/>
    <w:link w:val="SmallTypeChar"/>
    <w:rsid w:val="00CA4725"/>
    <w:pPr>
      <w:tabs>
        <w:tab w:val="right" w:leader="underscore" w:pos="9720"/>
      </w:tabs>
    </w:pPr>
    <w:rPr>
      <w:sz w:val="15"/>
    </w:rPr>
  </w:style>
  <w:style w:type="character" w:customStyle="1" w:styleId="SmallTypeChar">
    <w:name w:val="Small Type Char"/>
    <w:basedOn w:val="DefaultParagraphFont"/>
    <w:link w:val="SmallType"/>
    <w:rsid w:val="007E43BB"/>
    <w:rPr>
      <w:rFonts w:ascii="Trebuchet MS" w:hAnsi="Trebuchet MS"/>
      <w:spacing w:val="4"/>
      <w:sz w:val="15"/>
      <w:szCs w:val="18"/>
      <w:lang w:val="en-US" w:eastAsia="en-US" w:bidi="ar-SA"/>
    </w:rPr>
  </w:style>
  <w:style w:type="character" w:customStyle="1" w:styleId="UnderlineChar">
    <w:name w:val="Underline Char"/>
    <w:basedOn w:val="SmallTypeChar"/>
    <w:link w:val="Underline"/>
    <w:rsid w:val="007E43BB"/>
    <w:rPr>
      <w:rFonts w:ascii="Trebuchet MS" w:hAnsi="Trebuchet MS"/>
      <w:color w:val="3B5E91"/>
      <w:spacing w:val="4"/>
      <w:sz w:val="15"/>
      <w:szCs w:val="18"/>
      <w:lang w:val="en-US" w:eastAsia="en-US" w:bidi="ar-SA"/>
    </w:rPr>
  </w:style>
  <w:style w:type="character" w:styleId="Hyperlink">
    <w:name w:val="Hyperlink"/>
    <w:basedOn w:val="DefaultParagraphFont"/>
    <w:rsid w:val="00A47CBD"/>
    <w:rPr>
      <w:color w:val="0000FF"/>
      <w:u w:val="single"/>
    </w:rPr>
  </w:style>
  <w:style w:type="paragraph" w:styleId="NoSpacing">
    <w:name w:val="No Spacing"/>
    <w:uiPriority w:val="1"/>
    <w:qFormat/>
    <w:rsid w:val="006E1C43"/>
    <w:rPr>
      <w:rFonts w:ascii="Trebuchet MS" w:hAnsi="Trebuchet MS"/>
      <w:spacing w:val="4"/>
      <w:sz w:val="17"/>
      <w:szCs w:val="18"/>
    </w:rPr>
  </w:style>
  <w:style w:type="paragraph" w:styleId="ListParagraph">
    <w:name w:val="List Paragraph"/>
    <w:basedOn w:val="Normal"/>
    <w:uiPriority w:val="34"/>
    <w:qFormat/>
    <w:rsid w:val="00981B7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309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RJACOV~1\LOCALS~1\Temp\TCD167.tmp\Sales%20quo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E91AD2AC3B5C4EAE93F6FC4DD5242D" ma:contentTypeVersion="10" ma:contentTypeDescription="Create a new document." ma:contentTypeScope="" ma:versionID="210d852a24b640da739ffc00aaabbe9e">
  <xsd:schema xmlns:xsd="http://www.w3.org/2001/XMLSchema" xmlns:xs="http://www.w3.org/2001/XMLSchema" xmlns:p="http://schemas.microsoft.com/office/2006/metadata/properties" xmlns:ns3="a1d17fbe-babc-4cc5-82f9-ff7eb3235285" xmlns:ns4="462df0c7-7694-42de-bc2f-5d94983d64dd" targetNamespace="http://schemas.microsoft.com/office/2006/metadata/properties" ma:root="true" ma:fieldsID="21e81ff07c111db1d08b04a2aa1e69ca" ns3:_="" ns4:_="">
    <xsd:import namespace="a1d17fbe-babc-4cc5-82f9-ff7eb3235285"/>
    <xsd:import namespace="462df0c7-7694-42de-bc2f-5d94983d64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d17fbe-babc-4cc5-82f9-ff7eb32352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2df0c7-7694-42de-bc2f-5d94983d64d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81282-5104-4D7F-B4B9-41879A6A1F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d17fbe-babc-4cc5-82f9-ff7eb3235285"/>
    <ds:schemaRef ds:uri="462df0c7-7694-42de-bc2f-5d94983d64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B8AA5C-D195-41DA-A5DF-A6A5452BD3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1F6249-7C3B-4EF1-BAA9-C34C6104CC0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D4113A6-FDC4-4CC1-9768-2805AAE7F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Sales quote</Template>
  <TotalTime>25</TotalTime>
  <Pages>1</Pages>
  <Words>152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rjacovino</dc:creator>
  <cp:lastModifiedBy>Richards, Lori</cp:lastModifiedBy>
  <cp:revision>24</cp:revision>
  <cp:lastPrinted>2022-08-19T11:54:00Z</cp:lastPrinted>
  <dcterms:created xsi:type="dcterms:W3CDTF">2023-07-11T18:02:00Z</dcterms:created>
  <dcterms:modified xsi:type="dcterms:W3CDTF">2025-02-04T14:38:00Z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TC011294611033</vt:lpwstr>
  </property>
  <property fmtid="{D5CDD505-2E9C-101B-9397-08002B2CF9AE}" pid="3" name="ContentTypeId">
    <vt:lpwstr>0x010100CBE91AD2AC3B5C4EAE93F6FC4DD5242D</vt:lpwstr>
  </property>
</Properties>
</file>